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39" w:rsidRDefault="00A14239" w:rsidP="0060755D">
      <w:r w:rsidRPr="002D74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alt="MacintoshHD:Users:din-iwang:Desktop:Manuscript:031632A8-41FE-4CDC-B803-9B0DBB7F5A16.jpg" style="width:429.75pt;height:322.5pt;visibility:visible">
            <v:imagedata r:id="rId4" o:title=""/>
          </v:shape>
        </w:pict>
      </w:r>
    </w:p>
    <w:p w:rsidR="00A14239" w:rsidRDefault="00A14239" w:rsidP="0060755D"/>
    <w:p w:rsidR="00A14239" w:rsidRDefault="00A14239" w:rsidP="0060755D">
      <w:r w:rsidRPr="002D748D">
        <w:rPr>
          <w:noProof/>
        </w:rPr>
        <w:pict>
          <v:shape id="圖片 1" o:spid="_x0000_i1026" type="#_x0000_t75" alt="MacintoshHD:Users:din-iwang:Desktop:Manuscript:IMG_1573 (1).jpg" style="width:512.25pt;height:377.25pt;visibility:visible">
            <v:imagedata r:id="rId5" o:title=""/>
          </v:shape>
        </w:pict>
      </w:r>
    </w:p>
    <w:p w:rsidR="00A14239" w:rsidRPr="0060755D" w:rsidRDefault="00A14239" w:rsidP="0060755D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bookmarkStart w:id="0" w:name="_GoBack"/>
      <w:bookmarkEnd w:id="0"/>
      <w:r w:rsidRPr="0060755D">
        <w:rPr>
          <w:sz w:val="20"/>
          <w:szCs w:val="20"/>
        </w:rPr>
        <w:t>Source of Fig 14: Interview with Thomas Dayspring, MD, FACP (Peter Attia Drive)</w:t>
      </w:r>
    </w:p>
    <w:sectPr w:rsidR="00A14239" w:rsidRPr="0060755D" w:rsidSect="007F228A">
      <w:pgSz w:w="11900" w:h="16820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 New Roman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228A"/>
    <w:rsid w:val="002D748D"/>
    <w:rsid w:val="002E66E9"/>
    <w:rsid w:val="00501571"/>
    <w:rsid w:val="0060755D"/>
    <w:rsid w:val="007E2167"/>
    <w:rsid w:val="007F228A"/>
    <w:rsid w:val="00862A3B"/>
    <w:rsid w:val="00A14239"/>
    <w:rsid w:val="00D57BA8"/>
    <w:rsid w:val="00DB51D0"/>
    <w:rsid w:val="00E9590D"/>
    <w:rsid w:val="00EA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D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0755D"/>
    <w:rPr>
      <w:rFonts w:ascii="Heiti TC Light"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755D"/>
    <w:rPr>
      <w:rFonts w:ascii="Heiti TC Light" w:eastAsia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14</Words>
  <Characters>84</Characters>
  <Application>Microsoft Office Outlook</Application>
  <DocSecurity>0</DocSecurity>
  <Lines>0</Lines>
  <Paragraphs>0</Paragraphs>
  <ScaleCrop>false</ScaleCrop>
  <Company>新興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ZiyouXP</cp:lastModifiedBy>
  <cp:revision>2</cp:revision>
  <cp:lastPrinted>2019-10-15T14:08:00Z</cp:lastPrinted>
  <dcterms:created xsi:type="dcterms:W3CDTF">2020-07-13T01:09:00Z</dcterms:created>
  <dcterms:modified xsi:type="dcterms:W3CDTF">2020-07-13T01:09:00Z</dcterms:modified>
</cp:coreProperties>
</file>